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A1FBD" w14:textId="3D653252" w:rsidR="00B25605" w:rsidRPr="00B25605" w:rsidRDefault="00B25605" w:rsidP="00B25605">
      <w:pPr>
        <w:rPr>
          <w:sz w:val="10"/>
          <w:szCs w:val="6"/>
        </w:rPr>
      </w:pPr>
      <w:r>
        <w:rPr>
          <w:noProof/>
        </w:rPr>
        <w:drawing>
          <wp:anchor distT="0" distB="0" distL="114300" distR="114300" simplePos="0" relativeHeight="251659264" behindDoc="1" locked="1" layoutInCell="1" allowOverlap="1" wp14:anchorId="7DF43F67" wp14:editId="7798E96E">
            <wp:simplePos x="0" y="0"/>
            <wp:positionH relativeFrom="margin">
              <wp:posOffset>-914400</wp:posOffset>
            </wp:positionH>
            <wp:positionV relativeFrom="paragraph">
              <wp:posOffset>-5257800</wp:posOffset>
            </wp:positionV>
            <wp:extent cx="7744968" cy="10021824"/>
            <wp:effectExtent l="0" t="0" r="889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4968" cy="10021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9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55"/>
      </w:tblGrid>
      <w:tr w:rsidR="003D01B3" w:rsidRPr="005B555C" w14:paraId="39494373" w14:textId="77777777" w:rsidTr="006332B3">
        <w:trPr>
          <w:trHeight w:val="2160"/>
        </w:trPr>
        <w:tc>
          <w:tcPr>
            <w:tcW w:w="9255" w:type="dxa"/>
            <w:vAlign w:val="center"/>
          </w:tcPr>
          <w:p w14:paraId="0E32471D" w14:textId="08C00E9C" w:rsidR="005B555C" w:rsidRPr="005353EB" w:rsidRDefault="005B555C" w:rsidP="005B555C">
            <w:pPr>
              <w:rPr>
                <w:szCs w:val="36"/>
              </w:rPr>
            </w:pPr>
            <w:r w:rsidRPr="005353EB">
              <w:rPr>
                <w:b/>
                <w:bCs/>
                <w:szCs w:val="36"/>
              </w:rPr>
              <w:t>HONORING OUR HEROES: Veterans Day Concert</w:t>
            </w:r>
            <w:r w:rsidRPr="005B555C">
              <w:rPr>
                <w:sz w:val="40"/>
                <w:szCs w:val="40"/>
              </w:rPr>
              <w:br/>
            </w:r>
            <w:r w:rsidRPr="005353EB">
              <w:rPr>
                <w:b/>
                <w:bCs/>
                <w:szCs w:val="36"/>
              </w:rPr>
              <w:t>Sunday, Nov</w:t>
            </w:r>
            <w:r w:rsidR="006511C3">
              <w:rPr>
                <w:b/>
                <w:bCs/>
                <w:szCs w:val="36"/>
              </w:rPr>
              <w:t>ember</w:t>
            </w:r>
            <w:r w:rsidRPr="005353EB">
              <w:rPr>
                <w:b/>
                <w:bCs/>
                <w:szCs w:val="36"/>
              </w:rPr>
              <w:t xml:space="preserve"> </w:t>
            </w:r>
            <w:r w:rsidR="006511C3">
              <w:rPr>
                <w:b/>
                <w:bCs/>
                <w:szCs w:val="36"/>
              </w:rPr>
              <w:t>8</w:t>
            </w:r>
            <w:r w:rsidRPr="005353EB">
              <w:rPr>
                <w:b/>
                <w:bCs/>
                <w:szCs w:val="36"/>
              </w:rPr>
              <w:t xml:space="preserve"> | </w:t>
            </w:r>
            <w:r w:rsidR="006511C3">
              <w:rPr>
                <w:b/>
                <w:bCs/>
                <w:szCs w:val="36"/>
              </w:rPr>
              <w:t>3</w:t>
            </w:r>
            <w:r w:rsidRPr="005353EB">
              <w:rPr>
                <w:b/>
                <w:bCs/>
                <w:szCs w:val="36"/>
              </w:rPr>
              <w:t xml:space="preserve"> PM</w:t>
            </w:r>
            <w:r w:rsidRPr="005353EB">
              <w:rPr>
                <w:szCs w:val="36"/>
              </w:rPr>
              <w:br/>
            </w:r>
            <w:r w:rsidRPr="005353EB">
              <w:rPr>
                <w:b/>
                <w:bCs/>
                <w:szCs w:val="36"/>
              </w:rPr>
              <w:t>Greenbelt American Legion</w:t>
            </w:r>
          </w:p>
          <w:p w14:paraId="5B81CD0F" w14:textId="77777777" w:rsidR="00AA6739" w:rsidRPr="005353EB" w:rsidRDefault="00AA6739" w:rsidP="005B555C">
            <w:pPr>
              <w:rPr>
                <w:b/>
                <w:bCs/>
                <w:szCs w:val="36"/>
              </w:rPr>
            </w:pPr>
            <w:r w:rsidRPr="005353EB">
              <w:rPr>
                <w:b/>
                <w:bCs/>
                <w:szCs w:val="36"/>
              </w:rPr>
              <w:t>6900 Greenbelt Rd, Greenbelt, MD 20770</w:t>
            </w:r>
          </w:p>
          <w:p w14:paraId="7E73BDE7" w14:textId="77777777" w:rsidR="003D01B3" w:rsidRPr="005B555C" w:rsidRDefault="0044430C" w:rsidP="00B25605">
            <w:pPr>
              <w:rPr>
                <w:sz w:val="24"/>
                <w:szCs w:val="24"/>
              </w:rPr>
            </w:pPr>
            <w:r w:rsidRPr="005B555C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4F95DF2" wp14:editId="4D95F750">
                      <wp:extent cx="1456690" cy="84455"/>
                      <wp:effectExtent l="0" t="0" r="10160" b="10795"/>
                      <wp:docPr id="4" name="Rectangle 4" descr="rectangl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6690" cy="844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F11C62" id="Rectangle 4" o:spid="_x0000_s1026" alt="rectangle" style="width:114.7pt;height:6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" fillcolor="#b22436 [3205]" strokecolor="#1f3763 [1604]" strokeweight="1pt">
                      <w10:anchorlock/>
                    </v:rect>
                  </w:pict>
                </mc:Fallback>
              </mc:AlternateContent>
            </w:r>
          </w:p>
        </w:tc>
      </w:tr>
      <w:tr w:rsidR="003D01B3" w:rsidRPr="005B555C" w14:paraId="798BC24F" w14:textId="77777777" w:rsidTr="00B25605">
        <w:trPr>
          <w:trHeight w:val="3024"/>
        </w:trPr>
        <w:tc>
          <w:tcPr>
            <w:tcW w:w="9255" w:type="dxa"/>
            <w:vAlign w:val="center"/>
          </w:tcPr>
          <w:p w14:paraId="3AB57E0C" w14:textId="368EC751" w:rsidR="005B555C" w:rsidRPr="005B555C" w:rsidRDefault="005B555C" w:rsidP="005707F4">
            <w:pPr>
              <w:rPr>
                <w:sz w:val="32"/>
                <w:szCs w:val="32"/>
              </w:rPr>
            </w:pPr>
            <w:r w:rsidRPr="005B555C">
              <w:rPr>
                <w:sz w:val="32"/>
                <w:szCs w:val="32"/>
              </w:rPr>
              <w:t xml:space="preserve">Celebrate and honor our veterans with </w:t>
            </w:r>
            <w:r w:rsidR="005707F4">
              <w:rPr>
                <w:sz w:val="32"/>
                <w:szCs w:val="32"/>
              </w:rPr>
              <w:t xml:space="preserve">a free performance by </w:t>
            </w:r>
            <w:r w:rsidRPr="005B555C">
              <w:rPr>
                <w:sz w:val="32"/>
                <w:szCs w:val="32"/>
              </w:rPr>
              <w:t>the Greenbelt Concert Band!</w:t>
            </w:r>
          </w:p>
          <w:p w14:paraId="4DC949B7" w14:textId="5E713E7E" w:rsidR="005B555C" w:rsidRPr="005B555C" w:rsidRDefault="005B555C" w:rsidP="005B555C">
            <w:pPr>
              <w:jc w:val="left"/>
              <w:rPr>
                <w:sz w:val="32"/>
                <w:szCs w:val="32"/>
              </w:rPr>
            </w:pPr>
          </w:p>
          <w:p w14:paraId="36F3A85B" w14:textId="45FA6B4B" w:rsidR="005B555C" w:rsidRDefault="005353EB" w:rsidP="005707F4">
            <w:pPr>
              <w:rPr>
                <w:sz w:val="32"/>
                <w:szCs w:val="32"/>
              </w:rPr>
            </w:pPr>
            <w:r w:rsidRPr="005353EB">
              <w:rPr>
                <w:sz w:val="32"/>
                <w:szCs w:val="32"/>
              </w:rPr>
              <w:t xml:space="preserve">Support our mission—donate via </w:t>
            </w:r>
            <w:proofErr w:type="spellStart"/>
            <w:r w:rsidRPr="005353EB">
              <w:rPr>
                <w:sz w:val="32"/>
                <w:szCs w:val="32"/>
              </w:rPr>
              <w:t>Zeffy</w:t>
            </w:r>
            <w:proofErr w:type="spellEnd"/>
            <w:r>
              <w:rPr>
                <w:sz w:val="32"/>
                <w:szCs w:val="32"/>
              </w:rPr>
              <w:t>:</w:t>
            </w:r>
          </w:p>
          <w:p w14:paraId="47715138" w14:textId="77777777" w:rsidR="005353EB" w:rsidRDefault="005707F4" w:rsidP="005353EB">
            <w:pPr>
              <w:keepNext/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67F1AD10" wp14:editId="706C7046">
                  <wp:extent cx="944880" cy="944880"/>
                  <wp:effectExtent l="0" t="0" r="7620" b="7620"/>
                  <wp:docPr id="58586872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44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AAC3A0E" w14:textId="30934792" w:rsidR="005707F4" w:rsidRDefault="005353EB" w:rsidP="005353EB">
            <w:pPr>
              <w:pStyle w:val="Caption"/>
              <w:rPr>
                <w:sz w:val="32"/>
                <w:szCs w:val="32"/>
              </w:rPr>
            </w:pPr>
            <w:proofErr w:type="spellStart"/>
            <w:r>
              <w:t>Zeffy</w:t>
            </w:r>
            <w:proofErr w:type="spellEnd"/>
            <w:r>
              <w:t xml:space="preserve"> QR code</w:t>
            </w:r>
          </w:p>
          <w:p w14:paraId="0CAA1A0C" w14:textId="60A0D40E" w:rsidR="005B555C" w:rsidRPr="005353EB" w:rsidRDefault="005B555C" w:rsidP="005707F4">
            <w:pPr>
              <w:rPr>
                <w:i/>
                <w:iCs/>
                <w:sz w:val="28"/>
                <w:szCs w:val="28"/>
              </w:rPr>
            </w:pPr>
            <w:r w:rsidRPr="005B555C">
              <w:rPr>
                <w:i/>
                <w:iCs/>
                <w:sz w:val="28"/>
                <w:szCs w:val="28"/>
              </w:rPr>
              <w:t xml:space="preserve">Learn more: </w:t>
            </w:r>
            <w:hyperlink r:id="rId12" w:tgtFrame="_new" w:history="1">
              <w:r w:rsidRPr="005B555C">
                <w:rPr>
                  <w:rStyle w:val="Hyperlink"/>
                  <w:i/>
                  <w:iCs/>
                  <w:color w:val="282D6A" w:themeColor="accent5"/>
                  <w:sz w:val="28"/>
                  <w:szCs w:val="28"/>
                  <w:u w:val="none"/>
                </w:rPr>
                <w:t>greenbeltconcertband.org</w:t>
              </w:r>
            </w:hyperlink>
          </w:p>
          <w:p w14:paraId="4AAD686C" w14:textId="714E1EC5" w:rsidR="003D01B3" w:rsidRPr="005B555C" w:rsidRDefault="003D01B3" w:rsidP="00B25605">
            <w:pPr>
              <w:rPr>
                <w:sz w:val="32"/>
                <w:szCs w:val="32"/>
              </w:rPr>
            </w:pPr>
          </w:p>
        </w:tc>
      </w:tr>
    </w:tbl>
    <w:p w14:paraId="01AA510E" w14:textId="772AB367" w:rsidR="00A309B6" w:rsidRPr="005B555C" w:rsidRDefault="00A309B6" w:rsidP="00AA6739">
      <w:pPr>
        <w:jc w:val="both"/>
        <w:rPr>
          <w:sz w:val="32"/>
          <w:szCs w:val="32"/>
        </w:rPr>
      </w:pPr>
    </w:p>
    <w:sectPr w:rsidR="00A309B6" w:rsidRPr="005B555C" w:rsidSect="006332B3">
      <w:pgSz w:w="12240" w:h="15840"/>
      <w:pgMar w:top="828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B9292" w14:textId="77777777" w:rsidR="002B4C35" w:rsidRDefault="002B4C35" w:rsidP="00B25605">
      <w:r>
        <w:separator/>
      </w:r>
    </w:p>
  </w:endnote>
  <w:endnote w:type="continuationSeparator" w:id="0">
    <w:p w14:paraId="6714AC07" w14:textId="77777777" w:rsidR="002B4C35" w:rsidRDefault="002B4C35" w:rsidP="00B25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C19DE" w14:textId="77777777" w:rsidR="002B4C35" w:rsidRDefault="002B4C35" w:rsidP="00B25605">
      <w:r>
        <w:separator/>
      </w:r>
    </w:p>
  </w:footnote>
  <w:footnote w:type="continuationSeparator" w:id="0">
    <w:p w14:paraId="77E322AD" w14:textId="77777777" w:rsidR="002B4C35" w:rsidRDefault="002B4C35" w:rsidP="00B25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9B6"/>
    <w:rsid w:val="001247F9"/>
    <w:rsid w:val="001F35FF"/>
    <w:rsid w:val="00226149"/>
    <w:rsid w:val="002B4C35"/>
    <w:rsid w:val="00350719"/>
    <w:rsid w:val="003D01B3"/>
    <w:rsid w:val="0044430C"/>
    <w:rsid w:val="004506BA"/>
    <w:rsid w:val="00503CB8"/>
    <w:rsid w:val="00526456"/>
    <w:rsid w:val="005353EB"/>
    <w:rsid w:val="00537B41"/>
    <w:rsid w:val="00551EB1"/>
    <w:rsid w:val="005707F4"/>
    <w:rsid w:val="005B555C"/>
    <w:rsid w:val="006332B3"/>
    <w:rsid w:val="006511C3"/>
    <w:rsid w:val="008768EB"/>
    <w:rsid w:val="00960D92"/>
    <w:rsid w:val="00A309B6"/>
    <w:rsid w:val="00A442FA"/>
    <w:rsid w:val="00A9198A"/>
    <w:rsid w:val="00AA6739"/>
    <w:rsid w:val="00AE38DF"/>
    <w:rsid w:val="00B25605"/>
    <w:rsid w:val="00B6143E"/>
    <w:rsid w:val="00B856FC"/>
    <w:rsid w:val="00B94A59"/>
    <w:rsid w:val="00E3783B"/>
    <w:rsid w:val="00E83911"/>
    <w:rsid w:val="00EC230F"/>
    <w:rsid w:val="00F6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FE6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B25605"/>
    <w:pPr>
      <w:spacing w:after="0" w:line="240" w:lineRule="auto"/>
      <w:jc w:val="center"/>
    </w:pPr>
    <w:rPr>
      <w:rFonts w:ascii="Century Gothic" w:hAnsi="Century Gothic"/>
      <w:color w:val="282D6A" w:themeColor="accent5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1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B25605"/>
    <w:rPr>
      <w:rFonts w:eastAsiaTheme="majorEastAsia" w:cstheme="majorBidi"/>
      <w:caps/>
      <w:spacing w:val="-10"/>
      <w:kern w:val="28"/>
      <w:sz w:val="11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5605"/>
    <w:rPr>
      <w:rFonts w:ascii="Century Gothic" w:eastAsiaTheme="majorEastAsia" w:hAnsi="Century Gothic" w:cstheme="majorBidi"/>
      <w:caps/>
      <w:color w:val="282D6A" w:themeColor="accent5"/>
      <w:spacing w:val="-10"/>
      <w:kern w:val="28"/>
      <w:sz w:val="110"/>
      <w:szCs w:val="56"/>
    </w:rPr>
  </w:style>
  <w:style w:type="paragraph" w:styleId="Header">
    <w:name w:val="header"/>
    <w:basedOn w:val="Normal"/>
    <w:link w:val="HeaderChar"/>
    <w:uiPriority w:val="99"/>
    <w:semiHidden/>
    <w:rsid w:val="00B256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25605"/>
    <w:rPr>
      <w:rFonts w:ascii="Century Gothic" w:hAnsi="Century Gothic"/>
      <w:color w:val="282D6A" w:themeColor="accent5"/>
      <w:sz w:val="36"/>
    </w:rPr>
  </w:style>
  <w:style w:type="paragraph" w:styleId="Footer">
    <w:name w:val="footer"/>
    <w:basedOn w:val="Normal"/>
    <w:link w:val="FooterChar"/>
    <w:uiPriority w:val="99"/>
    <w:semiHidden/>
    <w:rsid w:val="00B256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25605"/>
    <w:rPr>
      <w:rFonts w:ascii="Century Gothic" w:hAnsi="Century Gothic"/>
      <w:color w:val="282D6A" w:themeColor="accent5"/>
      <w:sz w:val="36"/>
    </w:rPr>
  </w:style>
  <w:style w:type="character" w:styleId="PlaceholderText">
    <w:name w:val="Placeholder Text"/>
    <w:basedOn w:val="DefaultParagraphFont"/>
    <w:uiPriority w:val="99"/>
    <w:semiHidden/>
    <w:rsid w:val="00B25605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5B555C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B55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5B555C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5353EB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greenbeltconcertban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Ta\AppData\Roaming\Microsoft\Templates\American%20flag%20flyer.dotx" TargetMode="External"/></Relationships>
</file>

<file path=word/theme/theme1.xml><?xml version="1.0" encoding="utf-8"?>
<a:theme xmlns:a="http://schemas.openxmlformats.org/drawingml/2006/main" name="Office Theme">
  <a:themeElements>
    <a:clrScheme name="Custom 27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B22436"/>
      </a:accent2>
      <a:accent3>
        <a:srgbClr val="A5A5A5"/>
      </a:accent3>
      <a:accent4>
        <a:srgbClr val="FFC000"/>
      </a:accent4>
      <a:accent5>
        <a:srgbClr val="282D6A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4F312B-831D-408E-AEC7-42249487849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7BF25DFB-625E-4B2A-AA85-52D200BC1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C40BFF-25EC-4354-8CE0-5BE8EBA53D6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5E4B4B-2369-4358-9587-829041FF50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American flag flyer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2026-05-05T00:31:00Z</dcterms:created>
  <dcterms:modified xsi:type="dcterms:W3CDTF">2026-05-05T00:31:00Z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