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600" w:firstRow="0" w:lastRow="0" w:firstColumn="0" w:lastColumn="0" w:noHBand="1" w:noVBand="1"/>
      </w:tblPr>
      <w:tblGrid>
        <w:gridCol w:w="10800"/>
      </w:tblGrid>
      <w:tr w:rsidR="00EB6A74" w:rsidRPr="00B740DA" w14:paraId="28DAB450" w14:textId="77777777" w:rsidTr="00467B0E">
        <w:tc>
          <w:tcPr>
            <w:tcW w:w="10800" w:type="dxa"/>
          </w:tcPr>
          <w:p w14:paraId="4B697C84" w14:textId="498C6756" w:rsidR="00EB6A74" w:rsidRPr="00B740DA" w:rsidRDefault="00EB6A74" w:rsidP="00EB6A74">
            <w:pPr>
              <w:pStyle w:val="Subtitle"/>
              <w:rPr>
                <w:rFonts w:ascii="Cavolini" w:hAnsi="Cavolini" w:cs="Cavolini"/>
                <w:color w:val="001930" w:themeColor="accent6" w:themeShade="1A"/>
                <w:sz w:val="32"/>
                <w:szCs w:val="32"/>
              </w:rPr>
            </w:pPr>
            <w:r w:rsidRPr="00B740DA">
              <w:rPr>
                <w:rStyle w:val="Strong"/>
                <w:rFonts w:ascii="Cavolini" w:hAnsi="Cavolini" w:cs="Cavolini"/>
                <w:color w:val="001930" w:themeColor="accent6" w:themeShade="1A"/>
                <w:sz w:val="32"/>
                <w:szCs w:val="32"/>
              </w:rPr>
              <w:t xml:space="preserve">You’re Invited! </w:t>
            </w:r>
          </w:p>
        </w:tc>
      </w:tr>
      <w:tr w:rsidR="00EB6A74" w:rsidRPr="00B740DA" w14:paraId="7738DCBF" w14:textId="77777777" w:rsidTr="00467B0E">
        <w:trPr>
          <w:trHeight w:val="702"/>
        </w:trPr>
        <w:tc>
          <w:tcPr>
            <w:tcW w:w="10800" w:type="dxa"/>
          </w:tcPr>
          <w:p w14:paraId="69442B2A" w14:textId="16727A59" w:rsidR="00EB6A74" w:rsidRPr="00B740DA" w:rsidRDefault="00EB6A74" w:rsidP="00EB6A74">
            <w:pPr>
              <w:pStyle w:val="Title"/>
              <w:rPr>
                <w:rFonts w:ascii="Cavolini" w:hAnsi="Cavolini" w:cs="Cavolini"/>
                <w:color w:val="001930" w:themeColor="accent6" w:themeShade="1A"/>
                <w:sz w:val="32"/>
                <w:szCs w:val="32"/>
                <w14:textFill>
                  <w14:solidFill>
                    <w14:schemeClr w14:val="accent6">
                      <w14:lumMod w14:val="10000"/>
                    </w14:schemeClr>
                  </w14:solidFill>
                </w14:textFill>
              </w:rPr>
            </w:pPr>
            <w:r w:rsidRPr="00B740DA">
              <w:rPr>
                <w:rStyle w:val="Strong"/>
                <w:rFonts w:ascii="Cavolini" w:hAnsi="Cavolini" w:cs="Cavolini"/>
                <w:b w:val="0"/>
                <w:bCs w:val="0"/>
                <w:sz w:val="32"/>
                <w:szCs w:val="32"/>
                <w14:textFill>
                  <w14:solidFill>
                    <w14:schemeClr w14:val="bg1"/>
                  </w14:solidFill>
                </w14:textFill>
              </w:rPr>
              <w:t>Greenbelt Concert Band Winter Concert 202</w:t>
            </w:r>
            <w:r w:rsidR="00B740DA" w:rsidRPr="00B740DA">
              <w:rPr>
                <w:rStyle w:val="Strong"/>
                <w:rFonts w:ascii="Cavolini" w:hAnsi="Cavolini" w:cs="Cavolini"/>
                <w:b w:val="0"/>
                <w:bCs w:val="0"/>
                <w:sz w:val="32"/>
                <w:szCs w:val="32"/>
                <w14:textFill>
                  <w14:solidFill>
                    <w14:schemeClr w14:val="bg1"/>
                  </w14:solidFill>
                </w14:textFill>
              </w:rPr>
              <w:t>6</w:t>
            </w:r>
          </w:p>
        </w:tc>
      </w:tr>
      <w:tr w:rsidR="00EB6A74" w:rsidRPr="00B740DA" w14:paraId="5E520F9B" w14:textId="77777777" w:rsidTr="00467B0E">
        <w:tc>
          <w:tcPr>
            <w:tcW w:w="10800" w:type="dxa"/>
          </w:tcPr>
          <w:p w14:paraId="5B797A34" w14:textId="4635BBCD" w:rsidR="00EB6A74" w:rsidRPr="00B740DA" w:rsidRDefault="00EB6A74" w:rsidP="00EB6A74">
            <w:pPr>
              <w:pStyle w:val="NoSpacing"/>
              <w:spacing w:line="216" w:lineRule="auto"/>
              <w:rPr>
                <w:rFonts w:ascii="Cavolini" w:hAnsi="Cavolini" w:cs="Cavolini"/>
                <w:b/>
                <w:bCs/>
                <w:color w:val="001930" w:themeColor="accent6" w:themeShade="1A"/>
                <w:sz w:val="32"/>
                <w:szCs w:val="32"/>
              </w:rPr>
            </w:pPr>
            <w:r w:rsidRPr="00B740DA">
              <w:rPr>
                <w:rFonts w:ascii="Cavolini" w:hAnsi="Cavolini" w:cs="Cavolini"/>
                <w:b/>
                <w:bCs/>
                <w:color w:val="001930" w:themeColor="accent6" w:themeShade="1A"/>
                <w:sz w:val="32"/>
                <w:szCs w:val="32"/>
              </w:rPr>
              <w:t>Celebrate the season with music, community, and cheer!</w:t>
            </w:r>
            <w:r w:rsidRPr="00B740DA">
              <w:rPr>
                <w:rFonts w:ascii="Cavolini" w:hAnsi="Cavolini" w:cs="Cavolini"/>
                <w:b/>
                <w:bCs/>
                <w:color w:val="001930" w:themeColor="accent6" w:themeShade="1A"/>
                <w:sz w:val="32"/>
                <w:szCs w:val="32"/>
              </w:rPr>
              <w:br/>
              <w:t xml:space="preserve">All ages are welcome — bring family and friends for </w:t>
            </w:r>
            <w:r w:rsidR="00B740DA">
              <w:rPr>
                <w:rFonts w:ascii="Cavolini" w:hAnsi="Cavolini" w:cs="Cavolini"/>
                <w:b/>
                <w:bCs/>
                <w:color w:val="001930" w:themeColor="accent6" w:themeShade="1A"/>
                <w:sz w:val="32"/>
                <w:szCs w:val="32"/>
              </w:rPr>
              <w:t>this</w:t>
            </w:r>
            <w:r w:rsidRPr="00B740DA">
              <w:rPr>
                <w:rFonts w:ascii="Cavolini" w:hAnsi="Cavolini" w:cs="Cavolini"/>
                <w:b/>
                <w:bCs/>
                <w:color w:val="001930" w:themeColor="accent6" w:themeShade="1A"/>
                <w:sz w:val="32"/>
                <w:szCs w:val="32"/>
              </w:rPr>
              <w:t xml:space="preserve"> joyful </w:t>
            </w:r>
            <w:r w:rsidR="00107EAE" w:rsidRPr="00B740DA">
              <w:rPr>
                <w:rFonts w:ascii="Cavolini" w:hAnsi="Cavolini" w:cs="Cavolini"/>
                <w:b/>
                <w:bCs/>
                <w:color w:val="001930" w:themeColor="accent6" w:themeShade="1A"/>
                <w:sz w:val="32"/>
                <w:szCs w:val="32"/>
              </w:rPr>
              <w:t xml:space="preserve">free </w:t>
            </w:r>
            <w:r w:rsidRPr="00B740DA">
              <w:rPr>
                <w:rFonts w:ascii="Cavolini" w:hAnsi="Cavolini" w:cs="Cavolini"/>
                <w:b/>
                <w:bCs/>
                <w:color w:val="001930" w:themeColor="accent6" w:themeShade="1A"/>
                <w:sz w:val="32"/>
                <w:szCs w:val="32"/>
              </w:rPr>
              <w:t>holiday performance</w:t>
            </w:r>
            <w:r w:rsidR="00B740DA">
              <w:rPr>
                <w:rFonts w:ascii="Cavolini" w:hAnsi="Cavolini" w:cs="Cavolini"/>
                <w:b/>
                <w:bCs/>
                <w:color w:val="001930" w:themeColor="accent6" w:themeShade="1A"/>
                <w:sz w:val="32"/>
                <w:szCs w:val="32"/>
              </w:rPr>
              <w:t>.</w:t>
            </w:r>
          </w:p>
        </w:tc>
      </w:tr>
      <w:tr w:rsidR="00EB6A74" w:rsidRPr="00B740DA" w14:paraId="272DA866" w14:textId="77777777" w:rsidTr="00467B0E">
        <w:tc>
          <w:tcPr>
            <w:tcW w:w="10800" w:type="dxa"/>
          </w:tcPr>
          <w:p w14:paraId="0D2D8AAC" w14:textId="68F201A0" w:rsidR="00EB6A74" w:rsidRPr="00B740DA" w:rsidRDefault="00733BF4" w:rsidP="00EB6A74">
            <w:pPr>
              <w:pStyle w:val="Heading3"/>
              <w:rPr>
                <w:rFonts w:ascii="Cavolini" w:hAnsi="Cavolini" w:cs="Cavolini"/>
                <w:color w:val="001930" w:themeColor="accent6" w:themeShade="1A"/>
                <w:sz w:val="32"/>
                <w:szCs w:val="32"/>
              </w:rPr>
            </w:pPr>
            <w:r w:rsidRPr="00B740DA">
              <w:rPr>
                <w:rFonts w:ascii="Cavolini" w:hAnsi="Cavolini" w:cs="Cavolini"/>
                <w:color w:val="001930" w:themeColor="accent6" w:themeShade="1A"/>
                <w:sz w:val="32"/>
                <w:szCs w:val="32"/>
              </w:rPr>
              <w:pict w14:anchorId="5238D28B">
                <v:rect id="_x0000_i1025" style="width:0;height:1.5pt" o:hralign="center" o:hrstd="t" o:hr="t" fillcolor="#a0a0a0" stroked="f"/>
              </w:pict>
            </w:r>
          </w:p>
        </w:tc>
      </w:tr>
      <w:tr w:rsidR="00EB6A74" w:rsidRPr="00B740DA" w14:paraId="6CA26B83" w14:textId="77777777" w:rsidTr="00467B0E">
        <w:tc>
          <w:tcPr>
            <w:tcW w:w="10800" w:type="dxa"/>
          </w:tcPr>
          <w:p w14:paraId="25D80E1E" w14:textId="370CEE9C" w:rsidR="00EB6A74" w:rsidRPr="00B740DA" w:rsidRDefault="00EB6A74" w:rsidP="00EB6A74">
            <w:pPr>
              <w:pStyle w:val="EventDetails"/>
              <w:rPr>
                <w:rFonts w:ascii="Cavolini" w:hAnsi="Cavolini" w:cs="Cavolini"/>
                <w:color w:val="001930" w:themeColor="accent6" w:themeShade="1A"/>
              </w:rPr>
            </w:pPr>
          </w:p>
        </w:tc>
      </w:tr>
      <w:tr w:rsidR="00EB6A74" w:rsidRPr="00B740DA" w14:paraId="574E3F0B" w14:textId="77777777" w:rsidTr="00467B0E">
        <w:tc>
          <w:tcPr>
            <w:tcW w:w="10800" w:type="dxa"/>
          </w:tcPr>
          <w:p w14:paraId="2E037FE5" w14:textId="2F1B7F41" w:rsidR="00EB6A74" w:rsidRPr="00B740DA" w:rsidRDefault="00EB6A74" w:rsidP="00EB6A74">
            <w:pPr>
              <w:pStyle w:val="EventDetails"/>
              <w:rPr>
                <w:rFonts w:ascii="Cavolini" w:hAnsi="Cavolini" w:cs="Cavolini"/>
                <w:color w:val="001930" w:themeColor="accent6" w:themeShade="1A"/>
              </w:rPr>
            </w:pPr>
            <w:r w:rsidRPr="00B740DA">
              <w:rPr>
                <w:rStyle w:val="Strong"/>
                <w:rFonts w:ascii="Cavolini" w:hAnsi="Cavolini" w:cs="Cavolini"/>
                <w:color w:val="001930" w:themeColor="accent6" w:themeShade="1A"/>
              </w:rPr>
              <w:t>Festival of Lights Concert</w:t>
            </w:r>
            <w:r w:rsidRPr="00B740DA">
              <w:rPr>
                <w:rFonts w:ascii="Cavolini" w:hAnsi="Cavolini" w:cs="Cavolini"/>
                <w:color w:val="001930" w:themeColor="accent6" w:themeShade="1A"/>
              </w:rPr>
              <w:br/>
            </w:r>
            <w:r w:rsidRPr="00B740DA">
              <w:rPr>
                <w:rStyle w:val="Strong"/>
                <w:rFonts w:ascii="Cavolini" w:hAnsi="Cavolini" w:cs="Cavolini"/>
                <w:color w:val="001930" w:themeColor="accent6" w:themeShade="1A"/>
              </w:rPr>
              <w:t xml:space="preserve">Monday, December </w:t>
            </w:r>
            <w:r w:rsidR="00B740DA" w:rsidRPr="00B740DA">
              <w:rPr>
                <w:rStyle w:val="Strong"/>
                <w:rFonts w:ascii="Cavolini" w:hAnsi="Cavolini" w:cs="Cavolini"/>
                <w:color w:val="001930" w:themeColor="accent6" w:themeShade="1A"/>
              </w:rPr>
              <w:t>7</w:t>
            </w:r>
            <w:r w:rsidRPr="00B740DA">
              <w:rPr>
                <w:rStyle w:val="Strong"/>
                <w:rFonts w:ascii="Cavolini" w:hAnsi="Cavolini" w:cs="Cavolini"/>
                <w:color w:val="001930" w:themeColor="accent6" w:themeShade="1A"/>
              </w:rPr>
              <w:t xml:space="preserve"> • 6:30 PM</w:t>
            </w:r>
            <w:r w:rsidRPr="00B740DA">
              <w:rPr>
                <w:rFonts w:ascii="Cavolini" w:hAnsi="Cavolini" w:cs="Cavolini"/>
                <w:color w:val="001930" w:themeColor="accent6" w:themeShade="1A"/>
              </w:rPr>
              <w:br/>
            </w:r>
            <w:r w:rsidRPr="00B740DA">
              <w:rPr>
                <w:rStyle w:val="Emphasis"/>
                <w:rFonts w:ascii="Cavolini" w:hAnsi="Cavolini" w:cs="Cavolini"/>
                <w:color w:val="001930" w:themeColor="accent6" w:themeShade="1A"/>
              </w:rPr>
              <w:t xml:space="preserve">Washington D.C. Temple Visitors’ </w:t>
            </w:r>
            <w:proofErr w:type="spellStart"/>
            <w:r w:rsidRPr="00B740DA">
              <w:rPr>
                <w:rStyle w:val="Emphasis"/>
                <w:rFonts w:ascii="Cavolini" w:hAnsi="Cavolini" w:cs="Cavolini"/>
                <w:color w:val="001930" w:themeColor="accent6" w:themeShade="1A"/>
              </w:rPr>
              <w:t>Center</w:t>
            </w:r>
            <w:proofErr w:type="spellEnd"/>
            <w:r w:rsidRPr="00B740DA">
              <w:rPr>
                <w:rStyle w:val="Emphasis"/>
                <w:rFonts w:ascii="Cavolini" w:hAnsi="Cavolini" w:cs="Cavolini"/>
                <w:color w:val="001930" w:themeColor="accent6" w:themeShade="1A"/>
              </w:rPr>
              <w:t xml:space="preserve"> (Mormon Visitors’ </w:t>
            </w:r>
            <w:proofErr w:type="spellStart"/>
            <w:r w:rsidRPr="00B740DA">
              <w:rPr>
                <w:rStyle w:val="Emphasis"/>
                <w:rFonts w:ascii="Cavolini" w:hAnsi="Cavolini" w:cs="Cavolini"/>
                <w:color w:val="001930" w:themeColor="accent6" w:themeShade="1A"/>
              </w:rPr>
              <w:t>Center</w:t>
            </w:r>
            <w:proofErr w:type="spellEnd"/>
            <w:r w:rsidRPr="00B740DA">
              <w:rPr>
                <w:rStyle w:val="Emphasis"/>
                <w:rFonts w:ascii="Cavolini" w:hAnsi="Cavolini" w:cs="Cavolini"/>
                <w:color w:val="001930" w:themeColor="accent6" w:themeShade="1A"/>
              </w:rPr>
              <w:t>)</w:t>
            </w:r>
            <w:r w:rsidRPr="00B740DA">
              <w:rPr>
                <w:rFonts w:ascii="Cavolini" w:hAnsi="Cavolini" w:cs="Cavolini"/>
                <w:color w:val="001930" w:themeColor="accent6" w:themeShade="1A"/>
              </w:rPr>
              <w:br/>
              <w:t>Experience the magic of music and lights in this inspiring holiday event.</w:t>
            </w:r>
          </w:p>
        </w:tc>
      </w:tr>
      <w:tr w:rsidR="00EB6A74" w:rsidRPr="00B740DA" w14:paraId="6AE0FF05" w14:textId="77777777" w:rsidTr="00467B0E">
        <w:tc>
          <w:tcPr>
            <w:tcW w:w="10800" w:type="dxa"/>
          </w:tcPr>
          <w:p w14:paraId="6FD57471" w14:textId="49A96B3A" w:rsidR="00EB6A74" w:rsidRPr="00B740DA" w:rsidRDefault="00733BF4" w:rsidP="00EB6A74">
            <w:pPr>
              <w:pStyle w:val="Heading3"/>
              <w:rPr>
                <w:rFonts w:ascii="Cavolini" w:hAnsi="Cavolini" w:cs="Cavolini"/>
                <w:color w:val="001930" w:themeColor="accent6" w:themeShade="1A"/>
                <w:sz w:val="32"/>
                <w:szCs w:val="32"/>
              </w:rPr>
            </w:pPr>
            <w:r w:rsidRPr="00B740DA">
              <w:rPr>
                <w:rFonts w:ascii="Cavolini" w:hAnsi="Cavolini" w:cs="Cavolini"/>
                <w:color w:val="001930" w:themeColor="accent6" w:themeShade="1A"/>
                <w:sz w:val="32"/>
                <w:szCs w:val="32"/>
              </w:rPr>
              <w:pict w14:anchorId="54C8F289">
                <v:rect id="_x0000_i1028" style="width:0;height:1.5pt" o:hralign="center" o:hrstd="t" o:hr="t" fillcolor="#a0a0a0" stroked="f"/>
              </w:pict>
            </w:r>
          </w:p>
        </w:tc>
      </w:tr>
      <w:tr w:rsidR="00DA5E95" w:rsidRPr="00B740DA" w14:paraId="1B980E4B" w14:textId="77777777" w:rsidTr="00467B0E">
        <w:tc>
          <w:tcPr>
            <w:tcW w:w="10800" w:type="dxa"/>
          </w:tcPr>
          <w:p w14:paraId="3818699A" w14:textId="77777777" w:rsidR="00DA5E95" w:rsidRPr="00B740DA" w:rsidRDefault="00DA5E95" w:rsidP="00EB6A74">
            <w:pPr>
              <w:pStyle w:val="Heading3"/>
              <w:rPr>
                <w:rFonts w:ascii="Cavolini" w:hAnsi="Cavolini" w:cs="Cavolini"/>
                <w:color w:val="001930" w:themeColor="accent6" w:themeShade="1A"/>
                <w:sz w:val="32"/>
                <w:szCs w:val="32"/>
              </w:rPr>
            </w:pPr>
          </w:p>
        </w:tc>
      </w:tr>
    </w:tbl>
    <w:p w14:paraId="350368C3" w14:textId="2EFBD55A" w:rsidR="00467B0E" w:rsidRPr="00B740DA" w:rsidRDefault="00B740DA" w:rsidP="00DA5E95">
      <w:pPr>
        <w:jc w:val="right"/>
        <w:rPr>
          <w:rFonts w:ascii="Cavolini" w:hAnsi="Cavolini" w:cs="Cavolini"/>
          <w:i/>
          <w:iCs/>
          <w:color w:val="001930" w:themeColor="accent6" w:themeShade="1A"/>
          <w:sz w:val="32"/>
          <w:szCs w:val="32"/>
        </w:rPr>
      </w:pPr>
      <w:r w:rsidRPr="00B740DA">
        <w:rPr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6042CB11" wp14:editId="5999F471">
            <wp:simplePos x="0" y="0"/>
            <wp:positionH relativeFrom="column">
              <wp:posOffset>-220980</wp:posOffset>
            </wp:positionH>
            <wp:positionV relativeFrom="paragraph">
              <wp:posOffset>947420</wp:posOffset>
            </wp:positionV>
            <wp:extent cx="1150620" cy="1150620"/>
            <wp:effectExtent l="0" t="0" r="0" b="0"/>
            <wp:wrapTight wrapText="bothSides">
              <wp:wrapPolygon edited="0">
                <wp:start x="0" y="0"/>
                <wp:lineTo x="0" y="21099"/>
                <wp:lineTo x="21099" y="21099"/>
                <wp:lineTo x="21099" y="0"/>
                <wp:lineTo x="0" y="0"/>
              </wp:wrapPolygon>
            </wp:wrapTight>
            <wp:docPr id="1527652243" name="Picture 3" descr="Greenbelt Concert B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Greenbelt Concert Ban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7B0E" w:rsidRPr="00B740DA">
        <w:rPr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28561F54" wp14:editId="09F32F20">
            <wp:simplePos x="0" y="0"/>
            <wp:positionH relativeFrom="margin">
              <wp:align>right</wp:align>
            </wp:positionH>
            <wp:positionV relativeFrom="paragraph">
              <wp:posOffset>51049</wp:posOffset>
            </wp:positionV>
            <wp:extent cx="969645" cy="904875"/>
            <wp:effectExtent l="0" t="0" r="1905" b="9525"/>
            <wp:wrapTight wrapText="bothSides">
              <wp:wrapPolygon edited="0">
                <wp:start x="0" y="0"/>
                <wp:lineTo x="0" y="21373"/>
                <wp:lineTo x="21218" y="21373"/>
                <wp:lineTo x="21218" y="0"/>
                <wp:lineTo x="0" y="0"/>
              </wp:wrapPolygon>
            </wp:wrapTight>
            <wp:docPr id="2013237880" name="Picture 2" descr="A qr cod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237880" name="Picture 2" descr="A qr code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64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7B0E" w:rsidRPr="00B740DA">
        <w:rPr>
          <w:rFonts w:ascii="Cavolini" w:hAnsi="Cavolini" w:cs="Cavolini"/>
          <w:i/>
          <w:iCs/>
          <w:color w:val="001930" w:themeColor="accent6" w:themeShade="1A"/>
          <w:sz w:val="32"/>
          <w:szCs w:val="32"/>
        </w:rPr>
        <w:t xml:space="preserve">Help keep the music playing! Support the Greenbelt Concert Band—donate via </w:t>
      </w:r>
      <w:proofErr w:type="spellStart"/>
      <w:r w:rsidR="00467B0E" w:rsidRPr="00B740DA">
        <w:rPr>
          <w:rFonts w:ascii="Cavolini" w:hAnsi="Cavolini" w:cs="Cavolini"/>
          <w:i/>
          <w:iCs/>
          <w:color w:val="001930" w:themeColor="accent6" w:themeShade="1A"/>
          <w:sz w:val="32"/>
          <w:szCs w:val="32"/>
        </w:rPr>
        <w:t>Zeffy</w:t>
      </w:r>
      <w:proofErr w:type="spellEnd"/>
      <w:r w:rsidR="00467B0E" w:rsidRPr="00B740DA">
        <w:rPr>
          <w:rFonts w:ascii="Cavolini" w:hAnsi="Cavolini" w:cs="Cavolini"/>
          <w:i/>
          <w:iCs/>
          <w:color w:val="001930" w:themeColor="accent6" w:themeShade="1A"/>
          <w:sz w:val="32"/>
          <w:szCs w:val="32"/>
        </w:rPr>
        <w:t xml:space="preserve"> to maintain instruments, buy new music, and fuel live performances.</w:t>
      </w:r>
    </w:p>
    <w:p w14:paraId="74E6277D" w14:textId="51EDE876" w:rsidR="00467B0E" w:rsidRPr="00B740DA" w:rsidRDefault="00467B0E" w:rsidP="00DA5E95">
      <w:pPr>
        <w:rPr>
          <w:rFonts w:ascii="Cavolini" w:hAnsi="Cavolini" w:cs="Cavolini"/>
          <w:i/>
          <w:iCs/>
          <w:color w:val="001930" w:themeColor="accent6" w:themeShade="1A"/>
          <w:sz w:val="32"/>
          <w:szCs w:val="32"/>
        </w:rPr>
      </w:pPr>
      <w:r w:rsidRPr="00B740D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BF713AA" wp14:editId="6F4C087C">
                <wp:simplePos x="0" y="0"/>
                <wp:positionH relativeFrom="margin">
                  <wp:align>right</wp:align>
                </wp:positionH>
                <wp:positionV relativeFrom="paragraph">
                  <wp:posOffset>15722</wp:posOffset>
                </wp:positionV>
                <wp:extent cx="969645" cy="419100"/>
                <wp:effectExtent l="0" t="0" r="1905" b="0"/>
                <wp:wrapTight wrapText="bothSides">
                  <wp:wrapPolygon edited="0">
                    <wp:start x="0" y="0"/>
                    <wp:lineTo x="0" y="20618"/>
                    <wp:lineTo x="21218" y="20618"/>
                    <wp:lineTo x="21218" y="0"/>
                    <wp:lineTo x="0" y="0"/>
                  </wp:wrapPolygon>
                </wp:wrapTight>
                <wp:docPr id="143879175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9645" cy="4191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7A0370F" w14:textId="70377091" w:rsidR="00467B0E" w:rsidRPr="00467B0E" w:rsidRDefault="00467B0E" w:rsidP="00467B0E">
                            <w:pPr>
                              <w:pStyle w:val="Caption"/>
                              <w:rPr>
                                <w:rFonts w:ascii="Cavolini" w:hAnsi="Cavolini" w:cs="Cavolini"/>
                                <w:noProof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67B0E">
                              <w:rPr>
                                <w:rFonts w:ascii="Cavolini" w:hAnsi="Cavolini" w:cs="Cavolini"/>
                                <w:sz w:val="24"/>
                                <w:szCs w:val="24"/>
                              </w:rPr>
                              <w:t>Zeffy</w:t>
                            </w:r>
                            <w:proofErr w:type="spellEnd"/>
                            <w:r w:rsidRPr="00467B0E">
                              <w:rPr>
                                <w:rFonts w:ascii="Cavolini" w:hAnsi="Cavolini" w:cs="Cavolini"/>
                                <w:sz w:val="24"/>
                                <w:szCs w:val="24"/>
                              </w:rPr>
                              <w:t xml:space="preserve"> QR Code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F713A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5.15pt;margin-top:1.25pt;width:76.35pt;height:33pt;z-index:-251656192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" stroked="f">
                <v:textbox inset="0,0,0,0">
                  <w:txbxContent>
                    <w:p w14:paraId="37A0370F" w14:textId="70377091" w:rsidR="00467B0E" w:rsidRPr="00467B0E" w:rsidRDefault="00467B0E" w:rsidP="00467B0E">
                      <w:pPr>
                        <w:pStyle w:val="Caption"/>
                        <w:rPr>
                          <w:rFonts w:ascii="Cavolini" w:hAnsi="Cavolini" w:cs="Cavolini"/>
                          <w:noProof/>
                          <w:sz w:val="24"/>
                          <w:szCs w:val="24"/>
                        </w:rPr>
                      </w:pPr>
                      <w:proofErr w:type="spellStart"/>
                      <w:r w:rsidRPr="00467B0E">
                        <w:rPr>
                          <w:rFonts w:ascii="Cavolini" w:hAnsi="Cavolini" w:cs="Cavolini"/>
                          <w:sz w:val="24"/>
                          <w:szCs w:val="24"/>
                        </w:rPr>
                        <w:t>Zeffy</w:t>
                      </w:r>
                      <w:proofErr w:type="spellEnd"/>
                      <w:r w:rsidRPr="00467B0E">
                        <w:rPr>
                          <w:rFonts w:ascii="Cavolini" w:hAnsi="Cavolini" w:cs="Cavolini"/>
                          <w:sz w:val="24"/>
                          <w:szCs w:val="24"/>
                        </w:rPr>
                        <w:t xml:space="preserve"> QR Code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388C004D" w14:textId="21BE19EF" w:rsidR="00467B0E" w:rsidRPr="00B740DA" w:rsidRDefault="00467B0E" w:rsidP="00DA5E95">
      <w:pPr>
        <w:jc w:val="left"/>
        <w:rPr>
          <w:rFonts w:ascii="Cavolini" w:hAnsi="Cavolini" w:cs="Cavolini"/>
          <w:b/>
          <w:bCs/>
          <w:i/>
          <w:iCs/>
          <w:color w:val="001930" w:themeColor="accent6" w:themeShade="1A"/>
          <w:sz w:val="32"/>
          <w:szCs w:val="32"/>
        </w:rPr>
      </w:pPr>
      <w:r w:rsidRPr="00B740DA">
        <w:rPr>
          <w:rFonts w:ascii="Cavolini" w:hAnsi="Cavolini" w:cs="Cavolini"/>
          <w:b/>
          <w:bCs/>
          <w:i/>
          <w:iCs/>
          <w:color w:val="001930" w:themeColor="accent6" w:themeShade="1A"/>
          <w:sz w:val="32"/>
          <w:szCs w:val="32"/>
        </w:rPr>
        <w:t>greenbeltconcertband.org</w:t>
      </w:r>
    </w:p>
    <w:p w14:paraId="0400A512" w14:textId="7CEF5ABC" w:rsidR="00EB6A74" w:rsidRPr="00EB6A74" w:rsidRDefault="00EB6A74" w:rsidP="00467B0E">
      <w:pPr>
        <w:jc w:val="both"/>
        <w:rPr>
          <w:rFonts w:ascii="Cavolini" w:hAnsi="Cavolini" w:cs="Cavolini"/>
          <w:color w:val="001930" w:themeColor="accent6" w:themeShade="1A"/>
        </w:rPr>
      </w:pPr>
    </w:p>
    <w:sectPr w:rsidR="00EB6A74" w:rsidRPr="00EB6A74" w:rsidSect="00EB6A74">
      <w:headerReference w:type="default" r:id="rId13"/>
      <w:pgSz w:w="12240" w:h="15840" w:code="1"/>
      <w:pgMar w:top="720" w:right="720" w:bottom="72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9F3CE" w14:textId="77777777" w:rsidR="00733BF4" w:rsidRDefault="00733BF4" w:rsidP="00321668">
      <w:pPr>
        <w:spacing w:before="0" w:after="0" w:line="240" w:lineRule="auto"/>
      </w:pPr>
      <w:r>
        <w:separator/>
      </w:r>
    </w:p>
  </w:endnote>
  <w:endnote w:type="continuationSeparator" w:id="0">
    <w:p w14:paraId="4B07BAAA" w14:textId="77777777" w:rsidR="00733BF4" w:rsidRDefault="00733BF4" w:rsidP="0032166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BAFE9" w14:textId="77777777" w:rsidR="00733BF4" w:rsidRDefault="00733BF4" w:rsidP="00321668">
      <w:pPr>
        <w:spacing w:before="0" w:after="0" w:line="240" w:lineRule="auto"/>
      </w:pPr>
      <w:r>
        <w:separator/>
      </w:r>
    </w:p>
  </w:footnote>
  <w:footnote w:type="continuationSeparator" w:id="0">
    <w:p w14:paraId="150FFE90" w14:textId="77777777" w:rsidR="00733BF4" w:rsidRDefault="00733BF4" w:rsidP="00321668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ECA07" w14:textId="77777777" w:rsidR="002E0616" w:rsidRDefault="002E0616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529D30" wp14:editId="0B651A6D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72400" cy="10058400"/>
              <wp:effectExtent l="0" t="0" r="0" b="0"/>
              <wp:wrapNone/>
              <wp:docPr id="1" name="Rectangle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058400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0B36EDC" w14:textId="77777777" w:rsidR="002E0616" w:rsidRDefault="002E0616" w:rsidP="002E0616">
                          <w:r>
                            <w:t>`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5B529D30" id="Rectangle 1" o:spid="_x0000_s1027" alt="&quot;&quot;" style="position:absolute;left:0;text-align:left;margin-left:0;margin-top:0;width:612pt;height:11in;z-index:251659264;visibility:visible;mso-wrap-style:square;mso-width-percent:1000;mso-height-percent:1000;mso-wrap-distance-left:9pt;mso-wrap-distance-top:0;mso-wrap-distance-right:9pt;mso-wrap-distance-bottom:0;mso-position-horizontal:center;mso-position-horizontal-relative:page;mso-position-vertical:center;mso-position-vertical-relative:page;mso-width-percent:1000;mso-height-percent:1000;mso-width-relative:page;mso-height-relative:page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" stroked="f" strokeweight="1pt">
              <v:fill r:id="rId2" o:title="" recolor="t" rotate="t" type="frame"/>
              <v:textbox>
                <w:txbxContent>
                  <w:p w14:paraId="40B36EDC" w14:textId="77777777" w:rsidR="002E0616" w:rsidRDefault="002E0616" w:rsidP="002E0616">
                    <w:r>
                      <w:t>`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AD7DE4"/>
    <w:multiLevelType w:val="multilevel"/>
    <w:tmpl w:val="F5C04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04988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A74"/>
    <w:rsid w:val="00054C50"/>
    <w:rsid w:val="000A343A"/>
    <w:rsid w:val="000D3FC9"/>
    <w:rsid w:val="000E2B07"/>
    <w:rsid w:val="000F4F51"/>
    <w:rsid w:val="00107EAE"/>
    <w:rsid w:val="0013173F"/>
    <w:rsid w:val="001575AB"/>
    <w:rsid w:val="00181F2E"/>
    <w:rsid w:val="00184D5B"/>
    <w:rsid w:val="001C0C39"/>
    <w:rsid w:val="001F7CCB"/>
    <w:rsid w:val="00223C60"/>
    <w:rsid w:val="00223F73"/>
    <w:rsid w:val="00237E6B"/>
    <w:rsid w:val="002534DA"/>
    <w:rsid w:val="00257671"/>
    <w:rsid w:val="002775E8"/>
    <w:rsid w:val="002A4484"/>
    <w:rsid w:val="002A5E65"/>
    <w:rsid w:val="002B1816"/>
    <w:rsid w:val="002B1D82"/>
    <w:rsid w:val="002D5662"/>
    <w:rsid w:val="002E0616"/>
    <w:rsid w:val="003121DE"/>
    <w:rsid w:val="00314C76"/>
    <w:rsid w:val="00321668"/>
    <w:rsid w:val="003355AD"/>
    <w:rsid w:val="00397A5D"/>
    <w:rsid w:val="003B791F"/>
    <w:rsid w:val="003E4656"/>
    <w:rsid w:val="00423168"/>
    <w:rsid w:val="00463D15"/>
    <w:rsid w:val="00466432"/>
    <w:rsid w:val="00467B0E"/>
    <w:rsid w:val="004B3368"/>
    <w:rsid w:val="004E1A8E"/>
    <w:rsid w:val="00506E14"/>
    <w:rsid w:val="00520617"/>
    <w:rsid w:val="0054233D"/>
    <w:rsid w:val="00563EFE"/>
    <w:rsid w:val="0056624B"/>
    <w:rsid w:val="005A4735"/>
    <w:rsid w:val="005D53A4"/>
    <w:rsid w:val="005E0E7B"/>
    <w:rsid w:val="00621B30"/>
    <w:rsid w:val="00625516"/>
    <w:rsid w:val="0063327F"/>
    <w:rsid w:val="006568DE"/>
    <w:rsid w:val="006904D5"/>
    <w:rsid w:val="00693E31"/>
    <w:rsid w:val="006D7300"/>
    <w:rsid w:val="00704790"/>
    <w:rsid w:val="00705717"/>
    <w:rsid w:val="00712569"/>
    <w:rsid w:val="00733BF4"/>
    <w:rsid w:val="00744A25"/>
    <w:rsid w:val="007469CA"/>
    <w:rsid w:val="00747844"/>
    <w:rsid w:val="00761FB9"/>
    <w:rsid w:val="0077768F"/>
    <w:rsid w:val="007C5842"/>
    <w:rsid w:val="007F58E4"/>
    <w:rsid w:val="00851DA9"/>
    <w:rsid w:val="00876B5A"/>
    <w:rsid w:val="008903C0"/>
    <w:rsid w:val="008C37C6"/>
    <w:rsid w:val="008E55EB"/>
    <w:rsid w:val="008F1C03"/>
    <w:rsid w:val="008F59A2"/>
    <w:rsid w:val="00910BE5"/>
    <w:rsid w:val="00914A3D"/>
    <w:rsid w:val="009E1BF8"/>
    <w:rsid w:val="009F715A"/>
    <w:rsid w:val="00A24E48"/>
    <w:rsid w:val="00A25584"/>
    <w:rsid w:val="00A332E4"/>
    <w:rsid w:val="00A55ECC"/>
    <w:rsid w:val="00A65A48"/>
    <w:rsid w:val="00A731F0"/>
    <w:rsid w:val="00A844D7"/>
    <w:rsid w:val="00AF7189"/>
    <w:rsid w:val="00B538D7"/>
    <w:rsid w:val="00B635AF"/>
    <w:rsid w:val="00B71437"/>
    <w:rsid w:val="00B740DA"/>
    <w:rsid w:val="00B92141"/>
    <w:rsid w:val="00B93E4B"/>
    <w:rsid w:val="00BA2B59"/>
    <w:rsid w:val="00BC4A90"/>
    <w:rsid w:val="00C87202"/>
    <w:rsid w:val="00C947CD"/>
    <w:rsid w:val="00CA3EB3"/>
    <w:rsid w:val="00CA60CA"/>
    <w:rsid w:val="00CE0842"/>
    <w:rsid w:val="00D3329C"/>
    <w:rsid w:val="00D71815"/>
    <w:rsid w:val="00D83E6D"/>
    <w:rsid w:val="00DA5E95"/>
    <w:rsid w:val="00DC79CF"/>
    <w:rsid w:val="00DD2665"/>
    <w:rsid w:val="00DD41DD"/>
    <w:rsid w:val="00DD5863"/>
    <w:rsid w:val="00DF2508"/>
    <w:rsid w:val="00E27C76"/>
    <w:rsid w:val="00E303D5"/>
    <w:rsid w:val="00E31B10"/>
    <w:rsid w:val="00E656E4"/>
    <w:rsid w:val="00E6635D"/>
    <w:rsid w:val="00E81FF0"/>
    <w:rsid w:val="00EB1F2F"/>
    <w:rsid w:val="00EB6A74"/>
    <w:rsid w:val="00F060C1"/>
    <w:rsid w:val="00F11F04"/>
    <w:rsid w:val="00F32957"/>
    <w:rsid w:val="00F335B3"/>
    <w:rsid w:val="00F406A0"/>
    <w:rsid w:val="00F506C2"/>
    <w:rsid w:val="00F74C2E"/>
    <w:rsid w:val="00FC2296"/>
    <w:rsid w:val="00FE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4D74D1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 w:qFormat="1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uiPriority="21"/>
    <w:lsdException w:name="Subtle Reference" w:semiHidden="1" w:uiPriority="31"/>
    <w:lsdException w:name="Intense Reference" w:semiHidden="1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BF8"/>
    <w:pPr>
      <w:spacing w:before="60" w:after="100" w:line="264" w:lineRule="auto"/>
      <w:jc w:val="center"/>
    </w:pPr>
  </w:style>
  <w:style w:type="paragraph" w:styleId="Heading1">
    <w:name w:val="heading 1"/>
    <w:basedOn w:val="Normal"/>
    <w:next w:val="Normal"/>
    <w:link w:val="Heading1Char"/>
    <w:uiPriority w:val="9"/>
    <w:qFormat/>
    <w:rsid w:val="009E1B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FFFFFF" w:themeColor="background1"/>
      <w:sz w:val="50"/>
      <w:szCs w:val="50"/>
      <w14:reflection w14:blurRad="38100" w14:stA="50000" w14:stPos="0" w14:endA="0" w14:endPos="20000" w14:dist="0" w14:dir="5400000" w14:fadeDir="5400000" w14:sx="100000" w14:sy="-100000" w14:kx="0" w14:ky="0" w14:algn="bl"/>
    </w:rPr>
  </w:style>
  <w:style w:type="paragraph" w:styleId="Heading2">
    <w:name w:val="heading 2"/>
    <w:basedOn w:val="Heading3"/>
    <w:next w:val="Normal"/>
    <w:link w:val="Heading2Char"/>
    <w:uiPriority w:val="9"/>
    <w:unhideWhenUsed/>
    <w:qFormat/>
    <w:rsid w:val="003B791F"/>
    <w:pPr>
      <w:outlineLvl w:val="1"/>
    </w:p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13173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FFFFFF" w:themeColor="background1"/>
      <w:sz w:val="50"/>
      <w:szCs w:val="50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563EF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1465AD" w:themeColor="accent1" w:themeShade="BF"/>
      <w:sz w:val="50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563EF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465AD" w:themeColor="accent1" w:themeShade="BF"/>
      <w:sz w:val="32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A343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D437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C79CF"/>
    <w:rPr>
      <w:color w:val="808080"/>
    </w:rPr>
  </w:style>
  <w:style w:type="paragraph" w:styleId="Subtitle">
    <w:name w:val="Subtitle"/>
    <w:basedOn w:val="Heading5"/>
    <w:next w:val="Normal"/>
    <w:link w:val="SubtitleChar"/>
    <w:uiPriority w:val="11"/>
    <w:qFormat/>
    <w:rsid w:val="009E1BF8"/>
    <w:pPr>
      <w:spacing w:line="192" w:lineRule="auto"/>
    </w:pPr>
    <w:rPr>
      <w:rFonts w:asciiTheme="minorHAnsi" w:hAnsiTheme="minorHAnsi"/>
      <w:color w:val="0D4474" w:themeColor="accent1" w:themeShade="80"/>
      <w:sz w:val="144"/>
    </w:rPr>
  </w:style>
  <w:style w:type="character" w:customStyle="1" w:styleId="SubtitleChar">
    <w:name w:val="Subtitle Char"/>
    <w:basedOn w:val="DefaultParagraphFont"/>
    <w:link w:val="Subtitle"/>
    <w:uiPriority w:val="11"/>
    <w:rsid w:val="009E1BF8"/>
    <w:rPr>
      <w:rFonts w:eastAsiaTheme="majorEastAsia" w:cstheme="majorBidi"/>
      <w:color w:val="0D4474" w:themeColor="accent1" w:themeShade="80"/>
      <w:sz w:val="144"/>
    </w:rPr>
  </w:style>
  <w:style w:type="paragraph" w:styleId="Title">
    <w:name w:val="Title"/>
    <w:basedOn w:val="Normal"/>
    <w:next w:val="Normal"/>
    <w:link w:val="TitleChar"/>
    <w:uiPriority w:val="10"/>
    <w:qFormat/>
    <w:rsid w:val="009E1BF8"/>
    <w:pPr>
      <w:spacing w:before="0" w:after="0" w:line="180" w:lineRule="auto"/>
    </w:pPr>
    <w:rPr>
      <w:rFonts w:asciiTheme="majorHAnsi" w:hAnsiTheme="majorHAnsi"/>
      <w:caps/>
      <w:color w:val="FFFFFF" w:themeColor="background1"/>
      <w:kern w:val="16"/>
      <w:sz w:val="250"/>
      <w:szCs w:val="144"/>
      <w14:glow w14:rad="139700">
        <w14:schemeClr w14:val="accent1">
          <w14:alpha w14:val="60000"/>
        </w14:schemeClr>
      </w14:glow>
      <w14:shadow w14:blurRad="50800" w14:dist="38100" w14:dir="5400000" w14:sx="100000" w14:sy="100000" w14:kx="0" w14:ky="0" w14:algn="t">
        <w14:srgbClr w14:val="000000">
          <w14:alpha w14:val="60000"/>
        </w14:srgbClr>
      </w14:shadow>
      <w14:reflection w14:blurRad="6350" w14:stA="55000" w14:stPos="0" w14:endA="300" w14:endPos="45500" w14:dist="0" w14:dir="5400000" w14:fadeDir="5400000" w14:sx="100000" w14:sy="-100000" w14:kx="0" w14:ky="0" w14:algn="bl"/>
      <w14:textOutline w14:w="9525" w14:cap="rnd" w14:cmpd="sng" w14:algn="ctr">
        <w14:noFill/>
        <w14:prstDash w14:val="solid"/>
        <w14:bevel/>
      </w14:textOutline>
      <w14:textFill>
        <w14:gradFill>
          <w14:gsLst>
            <w14:gs w14:pos="0">
              <w14:schemeClr w14:val="accent3">
                <w14:lumMod w14:val="40000"/>
                <w14:lumOff w14:val="60000"/>
              </w14:schemeClr>
            </w14:gs>
            <w14:gs w14:pos="46000">
              <w14:schemeClr w14:val="accent3">
                <w14:lumMod w14:val="95000"/>
                <w14:lumOff w14:val="5000"/>
              </w14:schemeClr>
            </w14:gs>
            <w14:gs w14:pos="100000">
              <w14:schemeClr w14:val="accent1">
                <w14:lumMod w14:val="20000"/>
                <w14:lumOff w14:val="80000"/>
              </w14:schemeClr>
            </w14:gs>
          </w14:gsLst>
          <w14:path w14:path="circle">
            <w14:fillToRect w14:l="50000" w14:t="130000" w14:r="50000" w14:b="-30000"/>
          </w14:path>
        </w14:gradFill>
      </w14:textFill>
    </w:rPr>
  </w:style>
  <w:style w:type="character" w:customStyle="1" w:styleId="TitleChar">
    <w:name w:val="Title Char"/>
    <w:basedOn w:val="DefaultParagraphFont"/>
    <w:link w:val="Title"/>
    <w:uiPriority w:val="10"/>
    <w:rsid w:val="009E1BF8"/>
    <w:rPr>
      <w:rFonts w:asciiTheme="majorHAnsi" w:hAnsiTheme="majorHAnsi"/>
      <w:caps/>
      <w:color w:val="FFFFFF" w:themeColor="background1"/>
      <w:kern w:val="16"/>
      <w:sz w:val="250"/>
      <w:szCs w:val="144"/>
      <w14:glow w14:rad="139700">
        <w14:schemeClr w14:val="accent1">
          <w14:alpha w14:val="60000"/>
        </w14:schemeClr>
      </w14:glow>
      <w14:shadow w14:blurRad="50800" w14:dist="38100" w14:dir="5400000" w14:sx="100000" w14:sy="100000" w14:kx="0" w14:ky="0" w14:algn="t">
        <w14:srgbClr w14:val="000000">
          <w14:alpha w14:val="60000"/>
        </w14:srgbClr>
      </w14:shadow>
      <w14:reflection w14:blurRad="6350" w14:stA="55000" w14:stPos="0" w14:endA="300" w14:endPos="45500" w14:dist="0" w14:dir="5400000" w14:fadeDir="5400000" w14:sx="100000" w14:sy="-100000" w14:kx="0" w14:ky="0" w14:algn="bl"/>
      <w14:textOutline w14:w="9525" w14:cap="rnd" w14:cmpd="sng" w14:algn="ctr">
        <w14:noFill/>
        <w14:prstDash w14:val="solid"/>
        <w14:bevel/>
      </w14:textOutline>
      <w14:textFill>
        <w14:gradFill>
          <w14:gsLst>
            <w14:gs w14:pos="0">
              <w14:schemeClr w14:val="accent3">
                <w14:lumMod w14:val="40000"/>
                <w14:lumOff w14:val="60000"/>
              </w14:schemeClr>
            </w14:gs>
            <w14:gs w14:pos="46000">
              <w14:schemeClr w14:val="accent3">
                <w14:lumMod w14:val="95000"/>
                <w14:lumOff w14:val="5000"/>
              </w14:schemeClr>
            </w14:gs>
            <w14:gs w14:pos="100000">
              <w14:schemeClr w14:val="accent1">
                <w14:lumMod w14:val="20000"/>
                <w14:lumOff w14:val="80000"/>
              </w14:schemeClr>
            </w14:gs>
          </w14:gsLst>
          <w14:path w14:path="circle">
            <w14:fillToRect w14:l="50000" w14:t="130000" w14:r="50000" w14:b="-30000"/>
          </w14:path>
        </w14:gradFill>
      </w14:textFill>
    </w:rPr>
  </w:style>
  <w:style w:type="character" w:customStyle="1" w:styleId="Heading1Char">
    <w:name w:val="Heading 1 Char"/>
    <w:basedOn w:val="DefaultParagraphFont"/>
    <w:link w:val="Heading1"/>
    <w:uiPriority w:val="9"/>
    <w:rsid w:val="009E1BF8"/>
    <w:rPr>
      <w:rFonts w:asciiTheme="majorHAnsi" w:eastAsiaTheme="majorEastAsia" w:hAnsiTheme="majorHAnsi" w:cstheme="majorBidi"/>
      <w:b/>
      <w:color w:val="FFFFFF" w:themeColor="background1"/>
      <w:sz w:val="50"/>
      <w:szCs w:val="50"/>
      <w14:reflection w14:blurRad="38100" w14:stA="50000" w14:stPos="0" w14:endA="0" w14:endPos="20000" w14:dist="0" w14:dir="5400000" w14:fadeDir="5400000" w14:sx="100000" w14:sy="-100000" w14:kx="0" w14:ky="0" w14:algn="bl"/>
    </w:rPr>
  </w:style>
  <w:style w:type="character" w:customStyle="1" w:styleId="Heading2Char">
    <w:name w:val="Heading 2 Char"/>
    <w:basedOn w:val="DefaultParagraphFont"/>
    <w:link w:val="Heading2"/>
    <w:uiPriority w:val="9"/>
    <w:rsid w:val="003B791F"/>
    <w:rPr>
      <w:rFonts w:asciiTheme="majorHAnsi" w:eastAsiaTheme="majorEastAsia" w:hAnsiTheme="majorHAnsi" w:cstheme="majorBidi"/>
      <w:color w:val="FFFFFF" w:themeColor="background1"/>
      <w:sz w:val="50"/>
      <w:szCs w:val="5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1BF8"/>
    <w:rPr>
      <w:rFonts w:asciiTheme="majorHAnsi" w:eastAsiaTheme="majorEastAsia" w:hAnsiTheme="majorHAnsi" w:cstheme="majorBidi"/>
      <w:color w:val="FFFFFF" w:themeColor="background1"/>
      <w:sz w:val="50"/>
      <w:szCs w:val="50"/>
    </w:rPr>
  </w:style>
  <w:style w:type="paragraph" w:styleId="NoSpacing">
    <w:name w:val="No Spacing"/>
    <w:uiPriority w:val="1"/>
    <w:qFormat/>
    <w:rsid w:val="00B635AF"/>
    <w:pPr>
      <w:spacing w:after="0" w:line="240" w:lineRule="auto"/>
      <w:jc w:val="center"/>
    </w:pPr>
  </w:style>
  <w:style w:type="table" w:styleId="TableGrid">
    <w:name w:val="Table Grid"/>
    <w:basedOn w:val="TableNormal"/>
    <w:uiPriority w:val="39"/>
    <w:rsid w:val="00B63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rsid w:val="003216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E1BF8"/>
  </w:style>
  <w:style w:type="paragraph" w:styleId="Footer">
    <w:name w:val="footer"/>
    <w:basedOn w:val="Normal"/>
    <w:link w:val="FooterChar"/>
    <w:uiPriority w:val="99"/>
    <w:semiHidden/>
    <w:rsid w:val="003216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E1BF8"/>
  </w:style>
  <w:style w:type="character" w:customStyle="1" w:styleId="Heading4Char">
    <w:name w:val="Heading 4 Char"/>
    <w:basedOn w:val="DefaultParagraphFont"/>
    <w:link w:val="Heading4"/>
    <w:uiPriority w:val="9"/>
    <w:semiHidden/>
    <w:rsid w:val="009E1BF8"/>
    <w:rPr>
      <w:rFonts w:asciiTheme="majorHAnsi" w:eastAsiaTheme="majorEastAsia" w:hAnsiTheme="majorHAnsi" w:cstheme="majorBidi"/>
      <w:i/>
      <w:iCs/>
      <w:color w:val="1465AD" w:themeColor="accent1" w:themeShade="BF"/>
      <w:sz w:val="5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1BF8"/>
    <w:rPr>
      <w:rFonts w:asciiTheme="majorHAnsi" w:eastAsiaTheme="majorEastAsia" w:hAnsiTheme="majorHAnsi" w:cstheme="majorBidi"/>
      <w:color w:val="1465AD" w:themeColor="accent1" w:themeShade="BF"/>
      <w:sz w:val="3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1BF8"/>
    <w:rPr>
      <w:rFonts w:asciiTheme="majorHAnsi" w:eastAsiaTheme="majorEastAsia" w:hAnsiTheme="majorHAnsi" w:cstheme="majorBidi"/>
      <w:color w:val="0D4373" w:themeColor="accent1" w:themeShade="7F"/>
    </w:rPr>
  </w:style>
  <w:style w:type="character" w:styleId="Strong">
    <w:name w:val="Strong"/>
    <w:basedOn w:val="DefaultParagraphFont"/>
    <w:uiPriority w:val="22"/>
    <w:qFormat/>
    <w:rsid w:val="00DD5863"/>
    <w:rPr>
      <w:b/>
      <w:bCs/>
    </w:rPr>
  </w:style>
  <w:style w:type="character" w:styleId="BookTitle">
    <w:name w:val="Book Title"/>
    <w:basedOn w:val="DefaultParagraphFont"/>
    <w:uiPriority w:val="33"/>
    <w:semiHidden/>
    <w:rsid w:val="00DD5863"/>
    <w:rPr>
      <w:b/>
      <w:bCs/>
      <w:i/>
      <w:iCs/>
      <w:spacing w:val="5"/>
    </w:rPr>
  </w:style>
  <w:style w:type="character" w:styleId="IntenseEmphasis">
    <w:name w:val="Intense Emphasis"/>
    <w:basedOn w:val="DefaultParagraphFont"/>
    <w:uiPriority w:val="21"/>
    <w:semiHidden/>
    <w:rsid w:val="00DD5863"/>
    <w:rPr>
      <w:i/>
      <w:iCs/>
      <w:color w:val="1E88E5" w:themeColor="accent1"/>
    </w:rPr>
  </w:style>
  <w:style w:type="paragraph" w:customStyle="1" w:styleId="Location">
    <w:name w:val="Location"/>
    <w:basedOn w:val="Normal"/>
    <w:qFormat/>
    <w:rsid w:val="00FC2296"/>
    <w:pPr>
      <w:spacing w:before="480" w:after="360"/>
    </w:pPr>
    <w:rPr>
      <w:rFonts w:asciiTheme="majorHAnsi" w:hAnsiTheme="majorHAnsi"/>
      <w:b/>
      <w:color w:val="0D4474" w:themeColor="accent1" w:themeShade="80"/>
      <w:sz w:val="96"/>
    </w:rPr>
  </w:style>
  <w:style w:type="paragraph" w:customStyle="1" w:styleId="EventDetails">
    <w:name w:val="Event Details"/>
    <w:basedOn w:val="Normal"/>
    <w:qFormat/>
    <w:rsid w:val="009E1BF8"/>
    <w:rPr>
      <w:rFonts w:asciiTheme="majorHAnsi" w:hAnsiTheme="majorHAnsi"/>
      <w:color w:val="FFFFFF" w:themeColor="background1"/>
      <w:sz w:val="32"/>
      <w:szCs w:val="32"/>
    </w:rPr>
  </w:style>
  <w:style w:type="character" w:styleId="Emphasis">
    <w:name w:val="Emphasis"/>
    <w:basedOn w:val="DefaultParagraphFont"/>
    <w:uiPriority w:val="20"/>
    <w:qFormat/>
    <w:rsid w:val="00EB6A74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467B0E"/>
    <w:pPr>
      <w:spacing w:before="0" w:after="200" w:line="240" w:lineRule="auto"/>
    </w:pPr>
    <w:rPr>
      <w:i/>
      <w:iCs/>
      <w:color w:val="44546A" w:themeColor="text2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Ta\AppData\Roaming\Microsoft\Templates\Snowflake%20event%20flyer.dotx" TargetMode="External"/></Relationships>
</file>

<file path=word/theme/theme1.xml><?xml version="1.0" encoding="utf-8"?>
<a:theme xmlns:a="http://schemas.openxmlformats.org/drawingml/2006/main" name="Office Theme">
  <a:themeElements>
    <a:clrScheme name="Winter Flyer 0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E88E5"/>
      </a:accent1>
      <a:accent2>
        <a:srgbClr val="79B8F0"/>
      </a:accent2>
      <a:accent3>
        <a:srgbClr val="DFF0FF"/>
      </a:accent3>
      <a:accent4>
        <a:srgbClr val="1E88E5"/>
      </a:accent4>
      <a:accent5>
        <a:srgbClr val="79B8F0"/>
      </a:accent5>
      <a:accent6>
        <a:srgbClr val="DFF0FF"/>
      </a:accent6>
      <a:hlink>
        <a:srgbClr val="1E88E5"/>
      </a:hlink>
      <a:folHlink>
        <a:srgbClr val="79B8F0"/>
      </a:folHlink>
    </a:clrScheme>
    <a:fontScheme name="Custom 6">
      <a:majorFont>
        <a:latin typeface="Franklin Gothic Medium"/>
        <a:ea typeface=""/>
        <a:cs typeface=""/>
      </a:majorFont>
      <a:minorFont>
        <a:latin typeface="Brush Script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6EDA94-7759-4227-8833-83F115C7EF20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C1CB5D91-6D53-4FA6-956D-00C97110CC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437E9D-43E1-4293-A49B-FCE23453579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0401D58-18E8-411F-A6F0-D471A48FAA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Snowflake event flyer</Template>
  <TotalTime>0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2026-05-05T00:47:00Z</dcterms:created>
  <dcterms:modified xsi:type="dcterms:W3CDTF">2026-05-05T00:47:00Z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